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60" w:rsidRPr="00AC2060" w:rsidRDefault="00AC2060" w:rsidP="00AC2060">
      <w:pPr>
        <w:rPr>
          <w:rFonts w:ascii="Arial" w:hAnsi="Arial" w:cs="Arial"/>
          <w:b/>
          <w:sz w:val="32"/>
          <w:szCs w:val="32"/>
        </w:rPr>
      </w:pPr>
    </w:p>
    <w:p w:rsidR="00B627BA" w:rsidRPr="00AC2060" w:rsidRDefault="00B627BA" w:rsidP="00AC2060">
      <w:pPr>
        <w:rPr>
          <w:rFonts w:ascii="Arial" w:hAnsi="Arial" w:cs="Arial"/>
          <w:b/>
          <w:sz w:val="32"/>
          <w:szCs w:val="32"/>
        </w:rPr>
      </w:pPr>
      <w:r w:rsidRPr="00AC2060">
        <w:rPr>
          <w:rFonts w:ascii="Arial" w:hAnsi="Arial" w:cs="Arial"/>
          <w:b/>
          <w:sz w:val="32"/>
          <w:szCs w:val="32"/>
        </w:rPr>
        <w:t xml:space="preserve">PhD </w:t>
      </w:r>
      <w:r w:rsidR="00AC2060" w:rsidRPr="00AC2060">
        <w:rPr>
          <w:rFonts w:ascii="Arial" w:hAnsi="Arial" w:cs="Arial"/>
          <w:b/>
          <w:sz w:val="32"/>
          <w:szCs w:val="32"/>
        </w:rPr>
        <w:t>Secondment:</w:t>
      </w:r>
      <w:r w:rsidR="00A60D4D" w:rsidRPr="00AC2060">
        <w:rPr>
          <w:rFonts w:ascii="Arial" w:hAnsi="Arial" w:cs="Arial"/>
          <w:b/>
          <w:sz w:val="32"/>
          <w:szCs w:val="32"/>
        </w:rPr>
        <w:t xml:space="preserve"> Funding Permissions Form</w:t>
      </w:r>
    </w:p>
    <w:p w:rsidR="00B627BA" w:rsidRDefault="00B627BA" w:rsidP="00B627BA">
      <w:pPr>
        <w:rPr>
          <w:rFonts w:ascii="Arial" w:hAnsi="Arial" w:cs="Arial"/>
          <w:b/>
          <w:iCs/>
          <w:sz w:val="24"/>
          <w:szCs w:val="24"/>
          <w:u w:val="single"/>
        </w:rPr>
      </w:pPr>
    </w:p>
    <w:p w:rsidR="00B627BA" w:rsidRDefault="00B627BA" w:rsidP="00B627BA">
      <w:pPr>
        <w:rPr>
          <w:rFonts w:ascii="Arial" w:hAnsi="Arial" w:cs="Arial"/>
          <w:iCs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627BA" w:rsidTr="00536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2"/>
          </w:tcPr>
          <w:p w:rsidR="00B627BA" w:rsidRPr="00536052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36052">
              <w:rPr>
                <w:rFonts w:ascii="Arial" w:hAnsi="Arial" w:cs="Arial"/>
                <w:iCs/>
                <w:sz w:val="24"/>
                <w:szCs w:val="24"/>
              </w:rPr>
              <w:t>This section is to be completed by the</w:t>
            </w:r>
            <w:r w:rsidR="00BA02C2">
              <w:rPr>
                <w:rFonts w:ascii="Arial" w:hAnsi="Arial" w:cs="Arial"/>
                <w:iCs/>
                <w:sz w:val="24"/>
                <w:szCs w:val="24"/>
              </w:rPr>
              <w:t xml:space="preserve"> Student</w:t>
            </w:r>
            <w:r w:rsidRPr="0053605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B627BA" w:rsidRPr="00536052" w:rsidRDefault="00B627BA" w:rsidP="00B627BA">
            <w:pPr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>I confirm that I am eligible to apply for this opportunity, the content of this application is correct, and that I have sought the a</w:t>
            </w:r>
            <w:r w:rsidR="00BA02C2">
              <w:rPr>
                <w:rFonts w:ascii="Arial" w:hAnsi="Arial" w:cs="Arial"/>
                <w:b w:val="0"/>
                <w:iCs/>
                <w:sz w:val="24"/>
                <w:szCs w:val="24"/>
              </w:rPr>
              <w:t>ppropriate permissions from my L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ead </w:t>
            </w:r>
            <w:r w:rsidR="00BA02C2">
              <w:rPr>
                <w:rFonts w:ascii="Arial" w:hAnsi="Arial" w:cs="Arial"/>
                <w:b w:val="0"/>
                <w:iCs/>
                <w:sz w:val="24"/>
                <w:szCs w:val="24"/>
              </w:rPr>
              <w:t>S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>upervisor to undertake this secondment.</w:t>
            </w:r>
          </w:p>
          <w:p w:rsidR="00B627BA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940CB8" w:rsidTr="0053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:rsidR="00940CB8" w:rsidRDefault="00940CB8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Name (please print):</w:t>
            </w:r>
          </w:p>
          <w:p w:rsidR="00940CB8" w:rsidRPr="00940CB8" w:rsidRDefault="00940CB8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868" w:type="dxa"/>
          </w:tcPr>
          <w:p w:rsidR="00940CB8" w:rsidRPr="00B627BA" w:rsidRDefault="00940CB8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B627BA" w:rsidTr="0053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40CB8">
              <w:rPr>
                <w:rFonts w:ascii="Arial" w:hAnsi="Arial" w:cs="Arial"/>
                <w:iCs/>
                <w:sz w:val="24"/>
                <w:szCs w:val="24"/>
              </w:rPr>
              <w:t>Signature:</w:t>
            </w:r>
          </w:p>
          <w:p w:rsidR="00B627BA" w:rsidRPr="00B627BA" w:rsidRDefault="00B627BA" w:rsidP="00B627BA">
            <w:pPr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</w:p>
          <w:p w:rsidR="00B627BA" w:rsidRPr="00B627BA" w:rsidRDefault="00B627BA" w:rsidP="00B627BA">
            <w:pPr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</w:p>
        </w:tc>
        <w:tc>
          <w:tcPr>
            <w:tcW w:w="4868" w:type="dxa"/>
          </w:tcPr>
          <w:p w:rsidR="00B627BA" w:rsidRPr="00B627BA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B627BA">
              <w:rPr>
                <w:rFonts w:ascii="Arial" w:hAnsi="Arial" w:cs="Arial"/>
                <w:b/>
                <w:iCs/>
                <w:sz w:val="24"/>
                <w:szCs w:val="24"/>
              </w:rPr>
              <w:t>Date:</w:t>
            </w:r>
          </w:p>
        </w:tc>
      </w:tr>
    </w:tbl>
    <w:p w:rsidR="00B627BA" w:rsidRPr="00B627BA" w:rsidRDefault="00B627BA" w:rsidP="00B627BA">
      <w:pPr>
        <w:rPr>
          <w:rFonts w:ascii="Arial" w:hAnsi="Arial" w:cs="Arial"/>
          <w:iCs/>
          <w:sz w:val="24"/>
          <w:szCs w:val="24"/>
        </w:rPr>
      </w:pPr>
    </w:p>
    <w:p w:rsidR="00B627BA" w:rsidRPr="00B627BA" w:rsidRDefault="00B627BA" w:rsidP="00B627BA">
      <w:pPr>
        <w:rPr>
          <w:rFonts w:ascii="Arial" w:hAnsi="Arial" w:cs="Arial"/>
          <w:iCs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627BA" w:rsidTr="00536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2"/>
          </w:tcPr>
          <w:p w:rsidR="00B627BA" w:rsidRPr="00536052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36052">
              <w:rPr>
                <w:rFonts w:ascii="Arial" w:hAnsi="Arial" w:cs="Arial"/>
                <w:iCs/>
                <w:sz w:val="24"/>
                <w:szCs w:val="24"/>
              </w:rPr>
              <w:t>This sec</w:t>
            </w:r>
            <w:r w:rsidR="00BA02C2">
              <w:rPr>
                <w:rFonts w:ascii="Arial" w:hAnsi="Arial" w:cs="Arial"/>
                <w:iCs/>
                <w:sz w:val="24"/>
                <w:szCs w:val="24"/>
              </w:rPr>
              <w:t>tion is to be completed by the L</w:t>
            </w:r>
            <w:r w:rsidRPr="00536052">
              <w:rPr>
                <w:rFonts w:ascii="Arial" w:hAnsi="Arial" w:cs="Arial"/>
                <w:iCs/>
                <w:sz w:val="24"/>
                <w:szCs w:val="24"/>
              </w:rPr>
              <w:t>ead Supervisor.</w:t>
            </w:r>
          </w:p>
          <w:p w:rsidR="00B627BA" w:rsidRPr="00536052" w:rsidRDefault="00B627BA" w:rsidP="00536052">
            <w:pPr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I confirm that the information within this form is correct. If this application is successful, I give my permission for the above applicant to suspend their PhD studies for </w:t>
            </w:r>
            <w:r w:rsidR="00512E4E">
              <w:rPr>
                <w:rFonts w:ascii="Arial" w:hAnsi="Arial" w:cs="Arial"/>
                <w:b w:val="0"/>
                <w:iCs/>
                <w:sz w:val="24"/>
                <w:szCs w:val="24"/>
              </w:rPr>
              <w:t>three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 months.</w:t>
            </w:r>
          </w:p>
          <w:p w:rsidR="00536052" w:rsidRDefault="00536052" w:rsidP="0053605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627BA" w:rsidTr="0053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2"/>
          </w:tcPr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40CB8">
              <w:rPr>
                <w:rFonts w:ascii="Arial" w:hAnsi="Arial" w:cs="Arial"/>
                <w:iCs/>
                <w:sz w:val="24"/>
                <w:szCs w:val="24"/>
              </w:rPr>
              <w:t>Name (please print):</w:t>
            </w: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627BA" w:rsidTr="0053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40CB8">
              <w:rPr>
                <w:rFonts w:ascii="Arial" w:hAnsi="Arial" w:cs="Arial"/>
                <w:iCs/>
                <w:sz w:val="24"/>
                <w:szCs w:val="24"/>
              </w:rPr>
              <w:t>Signature:</w:t>
            </w: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868" w:type="dxa"/>
          </w:tcPr>
          <w:p w:rsidR="00B627BA" w:rsidRPr="00940CB8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940CB8">
              <w:rPr>
                <w:rFonts w:ascii="Arial" w:hAnsi="Arial" w:cs="Arial"/>
                <w:b/>
                <w:iCs/>
                <w:sz w:val="24"/>
                <w:szCs w:val="24"/>
              </w:rPr>
              <w:t>Date:</w:t>
            </w:r>
          </w:p>
        </w:tc>
      </w:tr>
    </w:tbl>
    <w:p w:rsidR="00B627BA" w:rsidRDefault="00B627BA" w:rsidP="00B627BA">
      <w:pPr>
        <w:rPr>
          <w:rFonts w:ascii="Arial" w:hAnsi="Arial" w:cs="Arial"/>
          <w:b/>
          <w:iCs/>
          <w:sz w:val="24"/>
          <w:szCs w:val="24"/>
          <w:u w:val="single"/>
        </w:rPr>
      </w:pPr>
    </w:p>
    <w:p w:rsidR="00B627BA" w:rsidRPr="00B627BA" w:rsidRDefault="00B627BA" w:rsidP="00B627BA">
      <w:pPr>
        <w:rPr>
          <w:rFonts w:ascii="Arial" w:hAnsi="Arial" w:cs="Arial"/>
          <w:iCs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627BA" w:rsidRPr="00B627BA" w:rsidTr="00536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2"/>
          </w:tcPr>
          <w:p w:rsidR="00B627BA" w:rsidRPr="00536052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36052">
              <w:rPr>
                <w:rFonts w:ascii="Arial" w:hAnsi="Arial" w:cs="Arial"/>
                <w:iCs/>
                <w:sz w:val="24"/>
                <w:szCs w:val="24"/>
              </w:rPr>
              <w:t>This section is to be completed by the Training Grant Holder</w:t>
            </w:r>
            <w:r w:rsidR="008853F9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FB31C3">
              <w:rPr>
                <w:rFonts w:ascii="Arial" w:hAnsi="Arial" w:cs="Arial"/>
                <w:iCs/>
                <w:sz w:val="24"/>
                <w:szCs w:val="24"/>
              </w:rPr>
              <w:t>(</w:t>
            </w:r>
            <w:r w:rsidR="008853F9">
              <w:rPr>
                <w:rFonts w:ascii="Arial" w:hAnsi="Arial" w:cs="Arial"/>
                <w:iCs/>
                <w:sz w:val="24"/>
                <w:szCs w:val="24"/>
              </w:rPr>
              <w:t>or appropriate</w:t>
            </w:r>
            <w:r w:rsidR="00FB31C3">
              <w:rPr>
                <w:rFonts w:ascii="Arial" w:hAnsi="Arial" w:cs="Arial"/>
                <w:iCs/>
                <w:sz w:val="24"/>
                <w:szCs w:val="24"/>
              </w:rPr>
              <w:t>)</w:t>
            </w:r>
            <w:bookmarkStart w:id="0" w:name="_GoBack"/>
            <w:bookmarkEnd w:id="0"/>
            <w:r w:rsidRPr="0053605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B627BA" w:rsidRDefault="00B627BA" w:rsidP="00897B7B">
            <w:pPr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I confirm that the above information is correct. I confirm that the </w:t>
            </w:r>
            <w:r w:rsidR="006F3F09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funded 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studentship </w:t>
            </w:r>
            <w:r w:rsidR="006F3F09">
              <w:rPr>
                <w:rFonts w:ascii="Arial" w:hAnsi="Arial" w:cs="Arial"/>
                <w:b w:val="0"/>
                <w:iCs/>
                <w:sz w:val="24"/>
                <w:szCs w:val="24"/>
              </w:rPr>
              <w:t>will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 </w:t>
            </w:r>
            <w:r w:rsidR="0043052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continue throughout the secondment and 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>be extended by three months</w:t>
            </w:r>
            <w:r w:rsidR="0043052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 to accommodate the</w:t>
            </w:r>
            <w:r w:rsidR="00232F81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 secondment</w:t>
            </w:r>
            <w:r w:rsidR="00430522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Pr="00536052">
              <w:rPr>
                <w:rFonts w:ascii="Arial" w:hAnsi="Arial" w:cs="Arial"/>
                <w:b w:val="0"/>
                <w:iCs/>
                <w:sz w:val="24"/>
                <w:szCs w:val="24"/>
              </w:rPr>
              <w:t xml:space="preserve"> </w:t>
            </w:r>
          </w:p>
          <w:p w:rsidR="00897B7B" w:rsidRPr="00B627BA" w:rsidRDefault="00897B7B" w:rsidP="00897B7B">
            <w:pPr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</w:p>
        </w:tc>
      </w:tr>
      <w:tr w:rsidR="00B627BA" w:rsidRPr="00B627BA" w:rsidTr="0053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40CB8">
              <w:rPr>
                <w:rFonts w:ascii="Arial" w:hAnsi="Arial" w:cs="Arial"/>
                <w:iCs/>
                <w:sz w:val="24"/>
                <w:szCs w:val="24"/>
              </w:rPr>
              <w:t>Name (please print):</w:t>
            </w: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868" w:type="dxa"/>
          </w:tcPr>
          <w:p w:rsidR="00B627BA" w:rsidRPr="00B627BA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B627BA">
              <w:rPr>
                <w:rFonts w:ascii="Arial" w:hAnsi="Arial" w:cs="Arial"/>
                <w:b/>
                <w:iCs/>
                <w:sz w:val="24"/>
                <w:szCs w:val="24"/>
              </w:rPr>
              <w:t>Training Grant Reference Number</w:t>
            </w:r>
            <w:r w:rsidR="008853F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(where applicable)</w:t>
            </w:r>
            <w:r w:rsidRPr="00B627BA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  <w:p w:rsidR="00B627BA" w:rsidRPr="00B627BA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  <w:p w:rsidR="00B627BA" w:rsidRPr="00B627BA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B627BA" w:rsidRPr="00B627BA" w:rsidTr="0053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40CB8">
              <w:rPr>
                <w:rFonts w:ascii="Arial" w:hAnsi="Arial" w:cs="Arial"/>
                <w:iCs/>
                <w:sz w:val="24"/>
                <w:szCs w:val="24"/>
              </w:rPr>
              <w:t>Signature:</w:t>
            </w: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B627BA" w:rsidRPr="00940CB8" w:rsidRDefault="00B627BA" w:rsidP="00B627BA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868" w:type="dxa"/>
          </w:tcPr>
          <w:p w:rsidR="00B627BA" w:rsidRPr="00B627BA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B627BA">
              <w:rPr>
                <w:rFonts w:ascii="Arial" w:hAnsi="Arial" w:cs="Arial"/>
                <w:b/>
                <w:iCs/>
                <w:sz w:val="24"/>
                <w:szCs w:val="24"/>
              </w:rPr>
              <w:t>Date:</w:t>
            </w:r>
          </w:p>
          <w:p w:rsidR="00B627BA" w:rsidRPr="00B627BA" w:rsidRDefault="00B627BA" w:rsidP="00B62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B627BA" w:rsidRDefault="00B627BA" w:rsidP="00B627BA">
      <w:pPr>
        <w:rPr>
          <w:rFonts w:ascii="Arial" w:hAnsi="Arial" w:cs="Arial"/>
          <w:iCs/>
          <w:sz w:val="24"/>
          <w:szCs w:val="24"/>
        </w:rPr>
      </w:pPr>
    </w:p>
    <w:p w:rsidR="00882013" w:rsidRPr="0008513D" w:rsidRDefault="00882013" w:rsidP="00882013">
      <w:pPr>
        <w:rPr>
          <w:rFonts w:ascii="Arial" w:hAnsi="Arial" w:cs="Arial"/>
          <w:b/>
          <w:i/>
        </w:rPr>
      </w:pPr>
      <w:r w:rsidRPr="0008513D">
        <w:rPr>
          <w:rFonts w:ascii="Arial" w:hAnsi="Arial" w:cs="Arial"/>
          <w:b/>
          <w:i/>
        </w:rPr>
        <w:t xml:space="preserve">Please submit this form along with your CV and completed </w:t>
      </w:r>
      <w:r>
        <w:rPr>
          <w:rFonts w:ascii="Arial" w:hAnsi="Arial" w:cs="Arial"/>
          <w:b/>
          <w:i/>
        </w:rPr>
        <w:t xml:space="preserve">application </w:t>
      </w:r>
      <w:r w:rsidRPr="0008513D">
        <w:rPr>
          <w:rFonts w:ascii="Arial" w:hAnsi="Arial" w:cs="Arial"/>
          <w:b/>
          <w:i/>
        </w:rPr>
        <w:t>form by email to</w:t>
      </w:r>
      <w:r>
        <w:rPr>
          <w:rFonts w:ascii="Arial" w:hAnsi="Arial" w:cs="Arial"/>
          <w:b/>
          <w:i/>
        </w:rPr>
        <w:t>:</w:t>
      </w:r>
      <w:r w:rsidRPr="0008513D">
        <w:rPr>
          <w:rFonts w:ascii="Arial" w:hAnsi="Arial" w:cs="Arial"/>
          <w:b/>
          <w:i/>
        </w:rPr>
        <w:t xml:space="preserve"> </w:t>
      </w:r>
      <w:hyperlink r:id="rId7" w:history="1">
        <w:r w:rsidR="00641648" w:rsidRPr="004E29E8">
          <w:rPr>
            <w:rStyle w:val="Hyperlink"/>
            <w:rFonts w:ascii="Arial" w:hAnsi="Arial" w:cs="Arial"/>
            <w:b/>
            <w:i/>
          </w:rPr>
          <w:t>evidence.strategyteam@dwp.gov.uk</w:t>
        </w:r>
      </w:hyperlink>
    </w:p>
    <w:p w:rsidR="00882013" w:rsidRPr="00B627BA" w:rsidRDefault="00882013" w:rsidP="00B627BA">
      <w:pPr>
        <w:rPr>
          <w:rFonts w:ascii="Arial" w:hAnsi="Arial" w:cs="Arial"/>
          <w:iCs/>
          <w:sz w:val="24"/>
          <w:szCs w:val="24"/>
        </w:rPr>
      </w:pPr>
    </w:p>
    <w:sectPr w:rsidR="00882013" w:rsidRPr="00B627BA" w:rsidSect="00E87AA0">
      <w:foot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7BA" w:rsidRDefault="00B627BA" w:rsidP="00B627BA">
      <w:r>
        <w:separator/>
      </w:r>
    </w:p>
  </w:endnote>
  <w:endnote w:type="continuationSeparator" w:id="0">
    <w:p w:rsidR="00B627BA" w:rsidRDefault="00B627BA" w:rsidP="00B6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7BA" w:rsidRDefault="00B627BA">
    <w:pPr>
      <w:pStyle w:val="Footer"/>
      <w:jc w:val="right"/>
    </w:pPr>
  </w:p>
  <w:p w:rsidR="00B627BA" w:rsidRDefault="00B62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7BA" w:rsidRDefault="00B627BA" w:rsidP="00B627BA">
      <w:r>
        <w:separator/>
      </w:r>
    </w:p>
  </w:footnote>
  <w:footnote w:type="continuationSeparator" w:id="0">
    <w:p w:rsidR="00B627BA" w:rsidRDefault="00B627BA" w:rsidP="00B6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A0" w:rsidRDefault="00E87AA0">
    <w:pPr>
      <w:pStyle w:val="Header"/>
    </w:pPr>
    <w:r>
      <w:rPr>
        <w:noProof/>
        <w:lang w:eastAsia="en-GB"/>
      </w:rPr>
      <w:drawing>
        <wp:inline distT="0" distB="0" distL="0" distR="0" wp14:anchorId="42729414" wp14:editId="40A78CD8">
          <wp:extent cx="1066800" cy="875665"/>
          <wp:effectExtent l="0" t="0" r="0" b="635"/>
          <wp:docPr id="1" name="Picture 1" descr="Image result for dwp logo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mage result for dwp logo">
                    <a:hlinkClick r:id="rId1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016"/>
                  <a:stretch/>
                </pic:blipFill>
                <pic:spPr bwMode="auto">
                  <a:xfrm>
                    <a:off x="0" y="0"/>
                    <a:ext cx="1066800" cy="875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138"/>
    <w:multiLevelType w:val="hybridMultilevel"/>
    <w:tmpl w:val="18BEB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4F6"/>
    <w:multiLevelType w:val="hybridMultilevel"/>
    <w:tmpl w:val="F9FA82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56E28"/>
    <w:multiLevelType w:val="hybridMultilevel"/>
    <w:tmpl w:val="8916A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DE5E3F"/>
    <w:multiLevelType w:val="hybridMultilevel"/>
    <w:tmpl w:val="0F5C9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BA"/>
    <w:rsid w:val="0008798D"/>
    <w:rsid w:val="00232F81"/>
    <w:rsid w:val="002E1417"/>
    <w:rsid w:val="00430522"/>
    <w:rsid w:val="00512E4E"/>
    <w:rsid w:val="00536052"/>
    <w:rsid w:val="005F67BC"/>
    <w:rsid w:val="00641648"/>
    <w:rsid w:val="006F3F09"/>
    <w:rsid w:val="007A19BF"/>
    <w:rsid w:val="00806EA2"/>
    <w:rsid w:val="00882013"/>
    <w:rsid w:val="008853F9"/>
    <w:rsid w:val="00897B7B"/>
    <w:rsid w:val="00940CB8"/>
    <w:rsid w:val="00A60D4D"/>
    <w:rsid w:val="00AC2060"/>
    <w:rsid w:val="00B627BA"/>
    <w:rsid w:val="00BA02C2"/>
    <w:rsid w:val="00E87AA0"/>
    <w:rsid w:val="00F27979"/>
    <w:rsid w:val="00FB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EB25D"/>
  <w15:chartTrackingRefBased/>
  <w15:docId w15:val="{9A04B1D6-FD46-4F94-9EBC-DE888EA6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7BA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7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27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7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27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6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7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B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627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BA"/>
    <w:rPr>
      <w:rFonts w:ascii="Calibri" w:hAnsi="Calibri" w:cs="Calibri"/>
    </w:rPr>
  </w:style>
  <w:style w:type="table" w:styleId="GridTable1Light">
    <w:name w:val="Grid Table 1 Light"/>
    <w:basedOn w:val="TableNormal"/>
    <w:uiPriority w:val="46"/>
    <w:rsid w:val="005360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evidence.strategyteam@dwp.gov.uk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.uk/url?sa=i&amp;rct=j&amp;q=&amp;esrc=s&amp;source=images&amp;cd=&amp;cad=rja&amp;uact=8&amp;ved=0ahUKEwi0woGAgvHYAhWMzaQKHUzrBHUQjRwIBw&amp;url=https://disabilityconfident.dwp.gov.uk/&amp;psig=AOvVaw0ljiWhE0wmLZjrsxU9bB2H&amp;ust=1516897520869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C1D7EFCC35740B12D663F31896719" ma:contentTypeVersion="20" ma:contentTypeDescription="Create a new document." ma:contentTypeScope="" ma:versionID="4d7e0bf9c9d705df55bad126b31d52b9">
  <xsd:schema xmlns:xsd="http://www.w3.org/2001/XMLSchema" xmlns:xs="http://www.w3.org/2001/XMLSchema" xmlns:p="http://schemas.microsoft.com/office/2006/metadata/properties" xmlns:ns1="http://schemas.microsoft.com/sharepoint/v3" xmlns:ns2="95dbacbc-6d37-4cad-a4b4-dbf021cc4158" xmlns:ns3="796c3a43-63c6-4065-9aef-769ed33c779d" xmlns:ns4="a04dbe3e-63b4-48d2-9d03-f0eb0c7bc09d" targetNamespace="http://schemas.microsoft.com/office/2006/metadata/properties" ma:root="true" ma:fieldsID="d4ee13d205d14ec3b0e64183141f94de" ns1:_="" ns2:_="" ns3:_="" ns4:_="">
    <xsd:import namespace="http://schemas.microsoft.com/sharepoint/v3"/>
    <xsd:import namespace="95dbacbc-6d37-4cad-a4b4-dbf021cc4158"/>
    <xsd:import namespace="796c3a43-63c6-4065-9aef-769ed33c779d"/>
    <xsd:import namespace="a04dbe3e-63b4-48d2-9d03-f0eb0c7bc09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4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bacbc-6d37-4cad-a4b4-dbf021cc41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c3a43-63c6-4065-9aef-769ed33c7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33ebcec-c535-4b75-bbfd-3283b9d62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dbe3e-63b4-48d2-9d03-f0eb0c7bc09d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526449f6-cf46-4707-a382-1d60d1a88652}" ma:internalName="TaxCatchAll" ma:showField="CatchAllData" ma:web="95dbacbc-6d37-4cad-a4b4-dbf021cc4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5dbacbc-6d37-4cad-a4b4-dbf021cc4158">SUXM2S2ANDJ4-1887882640-4057</_dlc_DocId>
    <_dlc_DocIdUrl xmlns="95dbacbc-6d37-4cad-a4b4-dbf021cc4158">
      <Url>https://dwpgovuk.sharepoint.com/sites/SRO-645/_layouts/15/DocIdRedir.aspx?ID=SUXM2S2ANDJ4-1887882640-4057</Url>
      <Description>SUXM2S2ANDJ4-1887882640-4057</Description>
    </_dlc_DocIdUrl>
    <_ip_UnifiedCompliancePolicyUIAction xmlns="http://schemas.microsoft.com/sharepoint/v3" xsi:nil="true"/>
    <_ip_UnifiedCompliancePolicyProperties xmlns="http://schemas.microsoft.com/sharepoint/v3" xsi:nil="true"/>
    <lcf76f155ced4ddcb4097134ff3c332f xmlns="796c3a43-63c6-4065-9aef-769ed33c779d">
      <Terms xmlns="http://schemas.microsoft.com/office/infopath/2007/PartnerControls"/>
    </lcf76f155ced4ddcb4097134ff3c332f>
    <TaxCatchAll xmlns="a04dbe3e-63b4-48d2-9d03-f0eb0c7bc09d" xsi:nil="true"/>
  </documentManagement>
</p:properties>
</file>

<file path=customXml/itemProps1.xml><?xml version="1.0" encoding="utf-8"?>
<ds:datastoreItem xmlns:ds="http://schemas.openxmlformats.org/officeDocument/2006/customXml" ds:itemID="{07D50B3F-6230-42BA-AA5F-2FC1AA971B04}"/>
</file>

<file path=customXml/itemProps2.xml><?xml version="1.0" encoding="utf-8"?>
<ds:datastoreItem xmlns:ds="http://schemas.openxmlformats.org/officeDocument/2006/customXml" ds:itemID="{EE73F428-0B1A-44CE-9F1C-762B5B057592}"/>
</file>

<file path=customXml/itemProps3.xml><?xml version="1.0" encoding="utf-8"?>
<ds:datastoreItem xmlns:ds="http://schemas.openxmlformats.org/officeDocument/2006/customXml" ds:itemID="{87A4FCC6-3680-4F02-8D1F-8757B200D284}"/>
</file>

<file path=customXml/itemProps4.xml><?xml version="1.0" encoding="utf-8"?>
<ds:datastoreItem xmlns:ds="http://schemas.openxmlformats.org/officeDocument/2006/customXml" ds:itemID="{5AD56BFE-5358-46DD-89CF-1B2DF437D99A}"/>
</file>

<file path=docProps/app.xml><?xml version="1.0" encoding="utf-8"?>
<Properties xmlns="http://schemas.openxmlformats.org/officeDocument/2006/extended-properties" xmlns:vt="http://schemas.openxmlformats.org/officeDocument/2006/docPropsVTypes">
  <Template>287AAA5E</Template>
  <TotalTime>112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DWP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Flint Ellen STRATEGY ANALYTICAL SERVICES</dc:creator>
  <cp:keywords/>
  <dc:description/>
  <cp:lastModifiedBy>Hepworth Benjamin STRATEGY ANALYTICAL SERVICES</cp:lastModifiedBy>
  <cp:revision>14</cp:revision>
  <dcterms:created xsi:type="dcterms:W3CDTF">2018-11-14T13:54:00Z</dcterms:created>
  <dcterms:modified xsi:type="dcterms:W3CDTF">2019-05-03T11:57:00Z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0x0101000C7C1D7EFCC35740B12D663F31896719</vt:lpwstr>
  </property>
  <property fmtid="{D5CDD505-2E9C-101B-9397-08002B2CF9AE}" pid="3" name="_dlc_DocIdItemGuid">
    <vt:lpwstr>2236d687-29be-48db-9646-8567ff86202f</vt:lpwstr>
  </property>
  <property fmtid="{D5CDD505-2E9C-101B-9397-08002B2CF9AE}" pid="4" name="MediaServiceImageTags">
    <vt:lpwstr/>
  </property>
</Properties>
</file>